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06C2" w:rsidRPr="00A506C2" w:rsidRDefault="00A506C2" w:rsidP="00A506C2">
      <w:pPr>
        <w:spacing w:line="360" w:lineRule="auto"/>
        <w:jc w:val="center"/>
        <w:rPr>
          <w:b/>
        </w:rPr>
      </w:pPr>
      <w:r w:rsidRPr="00A506C2">
        <w:rPr>
          <w:b/>
        </w:rPr>
        <w:t>Thinking Allowed</w:t>
      </w:r>
    </w:p>
    <w:p w:rsidR="007E1F4C" w:rsidRDefault="00A506C2" w:rsidP="00A506C2">
      <w:pPr>
        <w:spacing w:line="360" w:lineRule="auto"/>
        <w:jc w:val="center"/>
        <w:rPr>
          <w:u w:val="single"/>
        </w:rPr>
      </w:pPr>
      <w:r w:rsidRPr="00A506C2">
        <w:rPr>
          <w:u w:val="single"/>
        </w:rPr>
        <w:t>The Highs and Lows of Lockdown – Notes from 14</w:t>
      </w:r>
      <w:r w:rsidRPr="00A506C2">
        <w:rPr>
          <w:u w:val="single"/>
          <w:vertAlign w:val="superscript"/>
        </w:rPr>
        <w:t>th</w:t>
      </w:r>
      <w:r w:rsidRPr="00A506C2">
        <w:rPr>
          <w:u w:val="single"/>
        </w:rPr>
        <w:t xml:space="preserve"> June</w:t>
      </w:r>
    </w:p>
    <w:p w:rsidR="002A23C3" w:rsidRDefault="002A23C3" w:rsidP="002A23C3">
      <w:pPr>
        <w:spacing w:line="360" w:lineRule="auto"/>
        <w:jc w:val="both"/>
      </w:pPr>
      <w:r w:rsidRPr="002A23C3">
        <w:t>The next meeting</w:t>
      </w:r>
      <w:r>
        <w:t xml:space="preserve"> (12</w:t>
      </w:r>
      <w:r w:rsidRPr="002A23C3">
        <w:rPr>
          <w:vertAlign w:val="superscript"/>
        </w:rPr>
        <w:t>th</w:t>
      </w:r>
      <w:r>
        <w:t xml:space="preserve"> July) will consider what we would like to see changed (politically, socially, personally) as we move from lockdown.  The Radio series ‘Rethink’ considers how the world could change after the pandemic.  </w:t>
      </w:r>
      <w:proofErr w:type="spellStart"/>
      <w:r>
        <w:t>Amol</w:t>
      </w:r>
      <w:proofErr w:type="spellEnd"/>
      <w:r>
        <w:t xml:space="preserve"> </w:t>
      </w:r>
      <w:proofErr w:type="spellStart"/>
      <w:r>
        <w:t>Rajan</w:t>
      </w:r>
      <w:proofErr w:type="spellEnd"/>
      <w:r>
        <w:t xml:space="preserve"> is the interviewer and the series can be found on </w:t>
      </w:r>
      <w:proofErr w:type="gramStart"/>
      <w:r>
        <w:t>BBC  Soun</w:t>
      </w:r>
      <w:r w:rsidR="00595284">
        <w:t>ds</w:t>
      </w:r>
      <w:proofErr w:type="gramEnd"/>
      <w:r w:rsidR="00595284">
        <w:t>.</w:t>
      </w:r>
    </w:p>
    <w:p w:rsidR="00595284" w:rsidRDefault="00595284" w:rsidP="002A23C3">
      <w:pPr>
        <w:spacing w:line="360" w:lineRule="auto"/>
        <w:jc w:val="both"/>
      </w:pPr>
      <w:r>
        <w:t>Some issues/questions that arose from our discussions and may provide the basis of future discussions:</w:t>
      </w:r>
    </w:p>
    <w:p w:rsidR="00595284" w:rsidRDefault="00595284" w:rsidP="00595284">
      <w:pPr>
        <w:pStyle w:val="ListParagraph"/>
        <w:numPr>
          <w:ilvl w:val="0"/>
          <w:numId w:val="1"/>
        </w:numPr>
        <w:spacing w:line="360" w:lineRule="auto"/>
        <w:jc w:val="both"/>
      </w:pPr>
      <w:r>
        <w:t>Do we simply want to go back to life exactly as it was – opportunity to act and live differently</w:t>
      </w:r>
      <w:r w:rsidR="00A53B4E">
        <w:t>?</w:t>
      </w:r>
    </w:p>
    <w:p w:rsidR="00595284" w:rsidRDefault="00595284" w:rsidP="00595284">
      <w:pPr>
        <w:pStyle w:val="ListParagraph"/>
        <w:numPr>
          <w:ilvl w:val="0"/>
          <w:numId w:val="1"/>
        </w:numPr>
        <w:spacing w:line="360" w:lineRule="auto"/>
        <w:jc w:val="both"/>
      </w:pPr>
      <w:r>
        <w:t>Expectations (</w:t>
      </w:r>
      <w:proofErr w:type="spellStart"/>
      <w:r>
        <w:t>eg</w:t>
      </w:r>
      <w:proofErr w:type="spellEnd"/>
      <w:r>
        <w:t xml:space="preserve"> travel, ownership, entertainment) are greater now. Will this need to change</w:t>
      </w:r>
      <w:r w:rsidR="00A53B4E">
        <w:t>?</w:t>
      </w:r>
    </w:p>
    <w:p w:rsidR="00595284" w:rsidRDefault="00595284" w:rsidP="00595284">
      <w:pPr>
        <w:pStyle w:val="ListParagraph"/>
        <w:numPr>
          <w:ilvl w:val="0"/>
          <w:numId w:val="1"/>
        </w:numPr>
        <w:spacing w:line="360" w:lineRule="auto"/>
        <w:jc w:val="both"/>
      </w:pPr>
      <w:r>
        <w:t>We cannot dis-invent progress.  Need to look to the future.</w:t>
      </w:r>
    </w:p>
    <w:p w:rsidR="00595284" w:rsidRDefault="00595284" w:rsidP="00595284">
      <w:pPr>
        <w:pStyle w:val="ListParagraph"/>
        <w:numPr>
          <w:ilvl w:val="0"/>
          <w:numId w:val="1"/>
        </w:numPr>
        <w:spacing w:line="360" w:lineRule="auto"/>
        <w:jc w:val="both"/>
      </w:pPr>
      <w:r>
        <w:t>Those who are disadvantaged have been hit the hardest</w:t>
      </w:r>
      <w:r w:rsidR="00A31E56">
        <w:t xml:space="preserve">, </w:t>
      </w:r>
      <w:proofErr w:type="spellStart"/>
      <w:r w:rsidR="00A31E56">
        <w:t>eg</w:t>
      </w:r>
      <w:proofErr w:type="spellEnd"/>
      <w:r w:rsidR="00A31E56">
        <w:t xml:space="preserve"> those living </w:t>
      </w:r>
      <w:r w:rsidR="00A53B4E">
        <w:t xml:space="preserve">in </w:t>
      </w:r>
      <w:r w:rsidR="00A31E56">
        <w:t>high-rise flats with children, poorest, elderly in care-homes.</w:t>
      </w:r>
    </w:p>
    <w:p w:rsidR="00595284" w:rsidRDefault="00595284" w:rsidP="00595284">
      <w:pPr>
        <w:pStyle w:val="ListParagraph"/>
        <w:numPr>
          <w:ilvl w:val="0"/>
          <w:numId w:val="1"/>
        </w:numPr>
        <w:spacing w:line="360" w:lineRule="auto"/>
        <w:jc w:val="both"/>
      </w:pPr>
      <w:r>
        <w:t>How can we join forces with the earth as we move into the future?</w:t>
      </w:r>
    </w:p>
    <w:p w:rsidR="00595284" w:rsidRDefault="00595284" w:rsidP="00595284">
      <w:pPr>
        <w:pStyle w:val="ListParagraph"/>
        <w:numPr>
          <w:ilvl w:val="0"/>
          <w:numId w:val="1"/>
        </w:numPr>
        <w:spacing w:line="360" w:lineRule="auto"/>
        <w:jc w:val="both"/>
      </w:pPr>
      <w:r>
        <w:t>The grip of corporate greed in defining the future.</w:t>
      </w:r>
    </w:p>
    <w:p w:rsidR="00595284" w:rsidRDefault="00595284" w:rsidP="00595284">
      <w:pPr>
        <w:pStyle w:val="ListParagraph"/>
        <w:numPr>
          <w:ilvl w:val="0"/>
          <w:numId w:val="1"/>
        </w:numPr>
        <w:spacing w:line="360" w:lineRule="auto"/>
        <w:jc w:val="both"/>
      </w:pPr>
      <w:r>
        <w:t>What is the purpose of life?</w:t>
      </w:r>
    </w:p>
    <w:p w:rsidR="00595284" w:rsidRDefault="00595284" w:rsidP="00595284">
      <w:pPr>
        <w:pStyle w:val="ListParagraph"/>
        <w:numPr>
          <w:ilvl w:val="0"/>
          <w:numId w:val="1"/>
        </w:numPr>
        <w:spacing w:line="360" w:lineRule="auto"/>
        <w:jc w:val="both"/>
      </w:pPr>
      <w:r>
        <w:t xml:space="preserve">What is </w:t>
      </w:r>
      <w:r w:rsidR="00A31E56">
        <w:t>‘</w:t>
      </w:r>
      <w:r>
        <w:t>happiness</w:t>
      </w:r>
      <w:r w:rsidR="00A31E56">
        <w:t>’ – some with high-pressure lives have found personal fulfilment in being forced to stay at home and have more family time?</w:t>
      </w:r>
    </w:p>
    <w:p w:rsidR="00A31E56" w:rsidRDefault="00A31E56" w:rsidP="00595284">
      <w:pPr>
        <w:pStyle w:val="ListParagraph"/>
        <w:numPr>
          <w:ilvl w:val="0"/>
          <w:numId w:val="1"/>
        </w:numPr>
        <w:spacing w:line="360" w:lineRule="auto"/>
        <w:jc w:val="both"/>
      </w:pPr>
      <w:r>
        <w:t>Acceptance of death.</w:t>
      </w:r>
    </w:p>
    <w:p w:rsidR="00A31E56" w:rsidRDefault="00A31E56" w:rsidP="00A31E56">
      <w:pPr>
        <w:spacing w:line="360" w:lineRule="auto"/>
        <w:jc w:val="both"/>
      </w:pPr>
      <w:r>
        <w:t>It was recognised that each of the last 3 points will require a whole session (at least).</w:t>
      </w:r>
    </w:p>
    <w:p w:rsidR="00CF2143" w:rsidRDefault="00CF2143" w:rsidP="00A31E56">
      <w:pPr>
        <w:spacing w:line="360" w:lineRule="auto"/>
        <w:jc w:val="both"/>
      </w:pPr>
    </w:p>
    <w:p w:rsidR="00CF2143" w:rsidRDefault="00CF2143" w:rsidP="00A31E56">
      <w:pPr>
        <w:spacing w:line="360" w:lineRule="auto"/>
        <w:jc w:val="both"/>
      </w:pPr>
      <w:r>
        <w:t>Here are links to the 2 poems brought by Mary Noble.</w:t>
      </w:r>
    </w:p>
    <w:p w:rsidR="00CF2143" w:rsidRDefault="00CF2143" w:rsidP="00A31E56">
      <w:pPr>
        <w:spacing w:line="360" w:lineRule="auto"/>
        <w:jc w:val="both"/>
      </w:pPr>
      <w:r>
        <w:t xml:space="preserve">‘We fell asleep’ by </w:t>
      </w:r>
      <w:proofErr w:type="spellStart"/>
      <w:r>
        <w:t>Haroon</w:t>
      </w:r>
      <w:proofErr w:type="spellEnd"/>
      <w:r>
        <w:t xml:space="preserve"> Rashid:</w:t>
      </w:r>
    </w:p>
    <w:p w:rsidR="00CF2143" w:rsidRDefault="00CF2143" w:rsidP="00A31E56">
      <w:pPr>
        <w:spacing w:line="360" w:lineRule="auto"/>
        <w:jc w:val="both"/>
      </w:pPr>
      <w:hyperlink r:id="rId8" w:history="1">
        <w:r w:rsidRPr="00320934">
          <w:rPr>
            <w:rStyle w:val="Hyperlink"/>
          </w:rPr>
          <w:t>https://www.reddit.com/r/Poetry/co</w:t>
        </w:r>
        <w:r w:rsidRPr="00320934">
          <w:rPr>
            <w:rStyle w:val="Hyperlink"/>
          </w:rPr>
          <w:t>m</w:t>
        </w:r>
        <w:r w:rsidRPr="00320934">
          <w:rPr>
            <w:rStyle w:val="Hyperlink"/>
          </w:rPr>
          <w:t>me</w:t>
        </w:r>
        <w:r w:rsidRPr="00320934">
          <w:rPr>
            <w:rStyle w:val="Hyperlink"/>
          </w:rPr>
          <w:t>n</w:t>
        </w:r>
        <w:r w:rsidRPr="00320934">
          <w:rPr>
            <w:rStyle w:val="Hyperlink"/>
          </w:rPr>
          <w:t>ts/gg68ps/poem_we_fell_asleep_by_haroon_rashid/</w:t>
        </w:r>
      </w:hyperlink>
    </w:p>
    <w:p w:rsidR="00CF2143" w:rsidRPr="002A23C3" w:rsidRDefault="00CF2143" w:rsidP="00A31E56">
      <w:pPr>
        <w:spacing w:line="360" w:lineRule="auto"/>
        <w:jc w:val="both"/>
      </w:pPr>
    </w:p>
    <w:p w:rsidR="00A506C2" w:rsidRDefault="00CF2143" w:rsidP="00CF2143">
      <w:pPr>
        <w:spacing w:line="360" w:lineRule="auto"/>
      </w:pPr>
      <w:r w:rsidRPr="00CF2143">
        <w:lastRenderedPageBreak/>
        <w:t>‘And the people stayed home’</w:t>
      </w:r>
      <w:r>
        <w:t xml:space="preserve"> by Kitty O’Meara</w:t>
      </w:r>
    </w:p>
    <w:p w:rsidR="00CF2143" w:rsidRDefault="00CF2143" w:rsidP="00CF2143">
      <w:pPr>
        <w:spacing w:line="360" w:lineRule="auto"/>
      </w:pPr>
      <w:hyperlink r:id="rId9" w:history="1">
        <w:r w:rsidRPr="00320934">
          <w:rPr>
            <w:rStyle w:val="Hyperlink"/>
          </w:rPr>
          <w:t>https://www.crsdop.org/In-Th</w:t>
        </w:r>
        <w:r w:rsidRPr="00320934">
          <w:rPr>
            <w:rStyle w:val="Hyperlink"/>
          </w:rPr>
          <w:t>e</w:t>
        </w:r>
        <w:r w:rsidRPr="00320934">
          <w:rPr>
            <w:rStyle w:val="Hyperlink"/>
          </w:rPr>
          <w:t>-Time-O</w:t>
        </w:r>
        <w:bookmarkStart w:id="0" w:name="_GoBack"/>
        <w:bookmarkEnd w:id="0"/>
        <w:r w:rsidRPr="00320934">
          <w:rPr>
            <w:rStyle w:val="Hyperlink"/>
          </w:rPr>
          <w:t>f</w:t>
        </w:r>
        <w:r w:rsidRPr="00320934">
          <w:rPr>
            <w:rStyle w:val="Hyperlink"/>
          </w:rPr>
          <w:t>-Pandemic-And-the-People-Stayed-Home-Poem?lang=en</w:t>
        </w:r>
      </w:hyperlink>
    </w:p>
    <w:p w:rsidR="00CF2143" w:rsidRPr="00CF2143" w:rsidRDefault="00CF2143" w:rsidP="00CF2143">
      <w:pPr>
        <w:spacing w:line="360" w:lineRule="auto"/>
      </w:pPr>
    </w:p>
    <w:p w:rsidR="00A506C2" w:rsidRPr="00A506C2" w:rsidRDefault="00A506C2" w:rsidP="00A506C2">
      <w:pPr>
        <w:spacing w:line="360" w:lineRule="auto"/>
        <w:jc w:val="both"/>
      </w:pPr>
    </w:p>
    <w:sectPr w:rsidR="00A506C2" w:rsidRPr="00A506C2" w:rsidSect="007E1F4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15D5" w:rsidRDefault="00E215D5" w:rsidP="00717D71">
      <w:pPr>
        <w:spacing w:after="0"/>
      </w:pPr>
      <w:r>
        <w:separator/>
      </w:r>
    </w:p>
  </w:endnote>
  <w:endnote w:type="continuationSeparator" w:id="0">
    <w:p w:rsidR="00E215D5" w:rsidRDefault="00E215D5" w:rsidP="00717D7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7D71" w:rsidRDefault="00717D7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436845"/>
      <w:docPartObj>
        <w:docPartGallery w:val="Page Numbers (Bottom of Page)"/>
        <w:docPartUnique/>
      </w:docPartObj>
    </w:sdtPr>
    <w:sdtEndPr/>
    <w:sdtContent>
      <w:p w:rsidR="00717D71" w:rsidRDefault="00E215D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53B4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17D71" w:rsidRDefault="00717D7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7D71" w:rsidRDefault="00717D7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15D5" w:rsidRDefault="00E215D5" w:rsidP="00717D71">
      <w:pPr>
        <w:spacing w:after="0"/>
      </w:pPr>
      <w:r>
        <w:separator/>
      </w:r>
    </w:p>
  </w:footnote>
  <w:footnote w:type="continuationSeparator" w:id="0">
    <w:p w:rsidR="00E215D5" w:rsidRDefault="00E215D5" w:rsidP="00717D71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7D71" w:rsidRDefault="00717D7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7D71" w:rsidRDefault="00717D71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7D71" w:rsidRDefault="00717D7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6D303C"/>
    <w:multiLevelType w:val="hybridMultilevel"/>
    <w:tmpl w:val="5ACEF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506C2"/>
    <w:rsid w:val="002A23C3"/>
    <w:rsid w:val="004E7A96"/>
    <w:rsid w:val="00570AEE"/>
    <w:rsid w:val="00595284"/>
    <w:rsid w:val="00634B7D"/>
    <w:rsid w:val="00637CF1"/>
    <w:rsid w:val="0070544D"/>
    <w:rsid w:val="00717D71"/>
    <w:rsid w:val="007E1F4C"/>
    <w:rsid w:val="008165EB"/>
    <w:rsid w:val="00A31E56"/>
    <w:rsid w:val="00A506C2"/>
    <w:rsid w:val="00A53B4E"/>
    <w:rsid w:val="00B02428"/>
    <w:rsid w:val="00CF2143"/>
    <w:rsid w:val="00E215D5"/>
    <w:rsid w:val="00E33BAD"/>
    <w:rsid w:val="00EE4CB4"/>
    <w:rsid w:val="00FA2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1F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717D71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17D71"/>
  </w:style>
  <w:style w:type="paragraph" w:styleId="Footer">
    <w:name w:val="footer"/>
    <w:basedOn w:val="Normal"/>
    <w:link w:val="FooterChar"/>
    <w:uiPriority w:val="99"/>
    <w:unhideWhenUsed/>
    <w:rsid w:val="00717D71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717D71"/>
  </w:style>
  <w:style w:type="paragraph" w:styleId="BalloonText">
    <w:name w:val="Balloon Text"/>
    <w:basedOn w:val="Normal"/>
    <w:link w:val="BalloonTextChar"/>
    <w:uiPriority w:val="99"/>
    <w:semiHidden/>
    <w:unhideWhenUsed/>
    <w:rsid w:val="00A506C2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06C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9528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F214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F214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eddit.com/r/Poetry/comments/gg68ps/poem_we_fell_asleep_by_haroon_rashid/" TargetMode="External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crsdop.org/In-The-Time-Of-Pandemic-And-the-People-Stayed-Home-Poem?lang=en" TargetMode="External"/><Relationship Id="rId14" Type="http://schemas.openxmlformats.org/officeDocument/2006/relationships/header" Target="head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rian%20Castle\AppData\Roaming\Microsoft\Templates\Articl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</Template>
  <TotalTime>158</TotalTime>
  <Pages>2</Pages>
  <Words>265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Bishop Of TonBridge</Company>
  <LinksUpToDate>false</LinksUpToDate>
  <CharactersWithSpaces>1775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Brian Castle</dc:creator>
  <cp:lastModifiedBy>Brian Castle</cp:lastModifiedBy>
  <cp:revision>4</cp:revision>
  <dcterms:created xsi:type="dcterms:W3CDTF">2021-06-16T11:37:00Z</dcterms:created>
  <dcterms:modified xsi:type="dcterms:W3CDTF">2021-06-16T14:16:00Z</dcterms:modified>
</cp:coreProperties>
</file>