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F4C" w:rsidRPr="00B46441" w:rsidRDefault="00B46441" w:rsidP="00B46441">
      <w:pPr>
        <w:spacing w:line="360" w:lineRule="auto"/>
        <w:jc w:val="center"/>
        <w:rPr>
          <w:b/>
        </w:rPr>
      </w:pPr>
      <w:r w:rsidRPr="00B46441">
        <w:rPr>
          <w:b/>
        </w:rPr>
        <w:t>Thinking Allowed</w:t>
      </w:r>
    </w:p>
    <w:p w:rsidR="00B46441" w:rsidRPr="00B46441" w:rsidRDefault="00B308F5" w:rsidP="00B46441">
      <w:pPr>
        <w:spacing w:line="360" w:lineRule="auto"/>
        <w:jc w:val="center"/>
        <w:rPr>
          <w:rFonts w:cs="Arial"/>
          <w:b/>
          <w:color w:val="222222"/>
          <w:shd w:val="clear" w:color="auto" w:fill="FFFFFF"/>
        </w:rPr>
      </w:pPr>
      <w:r>
        <w:rPr>
          <w:rFonts w:cs="Arial"/>
          <w:b/>
          <w:color w:val="222222"/>
          <w:shd w:val="clear" w:color="auto" w:fill="FFFFFF"/>
        </w:rPr>
        <w:t>What c</w:t>
      </w:r>
      <w:r w:rsidR="00B46441" w:rsidRPr="00B46441">
        <w:rPr>
          <w:rFonts w:cs="Arial"/>
          <w:b/>
          <w:color w:val="222222"/>
          <w:shd w:val="clear" w:color="auto" w:fill="FFFFFF"/>
        </w:rPr>
        <w:t>hanges in society and our lives</w:t>
      </w:r>
      <w:r w:rsidR="00250BCB">
        <w:rPr>
          <w:rFonts w:cs="Arial"/>
          <w:b/>
          <w:color w:val="222222"/>
          <w:shd w:val="clear" w:color="auto" w:fill="FFFFFF"/>
        </w:rPr>
        <w:t xml:space="preserve"> are needed</w:t>
      </w:r>
      <w:r w:rsidR="00B46441" w:rsidRPr="00B46441">
        <w:rPr>
          <w:rFonts w:cs="Arial"/>
          <w:b/>
          <w:color w:val="222222"/>
          <w:shd w:val="clear" w:color="auto" w:fill="FFFFFF"/>
        </w:rPr>
        <w:t xml:space="preserve"> after </w:t>
      </w:r>
      <w:proofErr w:type="spellStart"/>
      <w:r w:rsidR="00B46441" w:rsidRPr="00B46441">
        <w:rPr>
          <w:rFonts w:cs="Arial"/>
          <w:b/>
          <w:color w:val="222222"/>
          <w:shd w:val="clear" w:color="auto" w:fill="FFFFFF"/>
        </w:rPr>
        <w:t>Covid</w:t>
      </w:r>
      <w:proofErr w:type="spellEnd"/>
      <w:r w:rsidR="00B46441" w:rsidRPr="00B46441">
        <w:rPr>
          <w:rFonts w:cs="Arial"/>
          <w:b/>
          <w:color w:val="222222"/>
          <w:shd w:val="clear" w:color="auto" w:fill="FFFFFF"/>
        </w:rPr>
        <w:t xml:space="preserve"> and </w:t>
      </w:r>
      <w:r w:rsidR="00B46441">
        <w:rPr>
          <w:rFonts w:cs="Arial"/>
          <w:b/>
          <w:color w:val="222222"/>
          <w:shd w:val="clear" w:color="auto" w:fill="FFFFFF"/>
        </w:rPr>
        <w:t>L</w:t>
      </w:r>
      <w:r w:rsidR="00B46441" w:rsidRPr="00B46441">
        <w:rPr>
          <w:rFonts w:cs="Arial"/>
          <w:b/>
          <w:color w:val="222222"/>
          <w:shd w:val="clear" w:color="auto" w:fill="FFFFFF"/>
        </w:rPr>
        <w:t>ockdown</w:t>
      </w:r>
      <w:r>
        <w:rPr>
          <w:rFonts w:cs="Arial"/>
          <w:b/>
          <w:color w:val="222222"/>
          <w:shd w:val="clear" w:color="auto" w:fill="FFFFFF"/>
        </w:rPr>
        <w:t>?</w:t>
      </w:r>
    </w:p>
    <w:p w:rsidR="00B46441" w:rsidRDefault="00B46441" w:rsidP="00B46441">
      <w:pPr>
        <w:spacing w:line="360" w:lineRule="auto"/>
        <w:jc w:val="center"/>
        <w:rPr>
          <w:u w:val="single"/>
        </w:rPr>
      </w:pPr>
      <w:r>
        <w:rPr>
          <w:u w:val="single"/>
        </w:rPr>
        <w:t>Conversation starters</w:t>
      </w:r>
    </w:p>
    <w:p w:rsidR="00631D43" w:rsidRDefault="00B308F5" w:rsidP="00B46441">
      <w:pPr>
        <w:spacing w:line="360" w:lineRule="auto"/>
        <w:jc w:val="both"/>
      </w:pPr>
      <w:r>
        <w:t xml:space="preserve">The turmoil of the last 16 months has shone a light on a number of areas of life which need addressing if the whole of society is to flourish.  </w:t>
      </w:r>
      <w:r w:rsidR="00DE4D4B">
        <w:t xml:space="preserve">Many were identified at the last meeting of Thinking Allowed. </w:t>
      </w:r>
      <w:r w:rsidR="00631D43">
        <w:t>In our discussion it would be helpful, firstly, to agree on areas that need to be addressed and, secondly to consider the questions that have been raised about them.</w:t>
      </w:r>
    </w:p>
    <w:p w:rsidR="00DE4D4B" w:rsidRDefault="00DE4D4B" w:rsidP="00B46441">
      <w:pPr>
        <w:spacing w:line="360" w:lineRule="auto"/>
        <w:jc w:val="both"/>
      </w:pPr>
      <w:r>
        <w:t>It was noted that the largest impact of the pandemic was on the most vulnerable in society.  In this introduction, we reflect on</w:t>
      </w:r>
      <w:r w:rsidR="00631D43">
        <w:t xml:space="preserve"> two areas</w:t>
      </w:r>
      <w:r w:rsidR="00196A06">
        <w:t xml:space="preserve"> (and there are many others)</w:t>
      </w:r>
      <w:r w:rsidR="00631D43">
        <w:t>:</w:t>
      </w:r>
      <w:r>
        <w:t xml:space="preserve"> how the young and </w:t>
      </w:r>
      <w:r w:rsidR="00631D43">
        <w:t xml:space="preserve">how </w:t>
      </w:r>
      <w:r>
        <w:t xml:space="preserve">the elderly have been affected and what </w:t>
      </w:r>
      <w:proofErr w:type="gramStart"/>
      <w:r w:rsidR="00196A06">
        <w:t xml:space="preserve">could </w:t>
      </w:r>
      <w:r>
        <w:t xml:space="preserve"> be</w:t>
      </w:r>
      <w:proofErr w:type="gramEnd"/>
      <w:r>
        <w:t xml:space="preserve"> changed. Both are major issues in West Somerset.</w:t>
      </w:r>
    </w:p>
    <w:p w:rsidR="00CD709A" w:rsidRPr="00196A06" w:rsidRDefault="00DE4D4B" w:rsidP="00B46441">
      <w:pPr>
        <w:spacing w:line="360" w:lineRule="auto"/>
        <w:jc w:val="both"/>
      </w:pPr>
      <w:proofErr w:type="gramStart"/>
      <w:r>
        <w:t>1.Education</w:t>
      </w:r>
      <w:proofErr w:type="gramEnd"/>
      <w:r>
        <w:t xml:space="preserve"> has been an issue for the young.</w:t>
      </w:r>
      <w:r w:rsidRPr="006D089B">
        <w:rPr>
          <w:color w:val="FF0000"/>
        </w:rPr>
        <w:t xml:space="preserve"> </w:t>
      </w:r>
      <w:r w:rsidR="00196A06">
        <w:rPr>
          <w:color w:val="FF0000"/>
        </w:rPr>
        <w:t xml:space="preserve"> </w:t>
      </w:r>
      <w:r w:rsidR="00CD709A" w:rsidRPr="00196A06">
        <w:t xml:space="preserve">It could be argued that the pandemic has not directly affected the </w:t>
      </w:r>
      <w:proofErr w:type="gramStart"/>
      <w:r w:rsidR="00CD709A" w:rsidRPr="00196A06">
        <w:t>young,</w:t>
      </w:r>
      <w:proofErr w:type="gramEnd"/>
      <w:r w:rsidR="00CD709A" w:rsidRPr="00196A06">
        <w:t xml:space="preserve"> they seem to have escaped from any medical illness associated with the virus.  However, they could find themselves as the greatest suffers of the side effects.  A whole new meaning to lon</w:t>
      </w:r>
      <w:r w:rsidR="00675635" w:rsidRPr="00196A06">
        <w:t xml:space="preserve">g </w:t>
      </w:r>
      <w:proofErr w:type="spellStart"/>
      <w:r w:rsidR="00675635" w:rsidRPr="00196A06">
        <w:t>covid</w:t>
      </w:r>
      <w:proofErr w:type="spellEnd"/>
      <w:r w:rsidR="00675635" w:rsidRPr="00196A06">
        <w:t>!</w:t>
      </w:r>
    </w:p>
    <w:p w:rsidR="00675635" w:rsidRPr="00196A06" w:rsidRDefault="00CD709A" w:rsidP="00B46441">
      <w:pPr>
        <w:spacing w:line="360" w:lineRule="auto"/>
        <w:jc w:val="both"/>
      </w:pPr>
      <w:r w:rsidRPr="00196A06">
        <w:t>Home learning has been</w:t>
      </w:r>
      <w:r w:rsidR="00036EE8" w:rsidRPr="00196A06">
        <w:t>,</w:t>
      </w:r>
      <w:r w:rsidRPr="00196A06">
        <w:t xml:space="preserve"> in part</w:t>
      </w:r>
      <w:r w:rsidR="00036EE8" w:rsidRPr="00196A06">
        <w:t>,</w:t>
      </w:r>
      <w:r w:rsidRPr="00196A06">
        <w:t xml:space="preserve"> successful for those fortunate to have a computer at home and parents who are able to support this style of learning.  F</w:t>
      </w:r>
      <w:r w:rsidR="00036EE8" w:rsidRPr="00196A06">
        <w:t>or the</w:t>
      </w:r>
      <w:r w:rsidRPr="00196A06">
        <w:t xml:space="preserve"> children described as ‘vulnerable’ or ‘at risk’ or others with </w:t>
      </w:r>
      <w:r w:rsidR="00675635" w:rsidRPr="00196A06">
        <w:t>‘</w:t>
      </w:r>
      <w:r w:rsidRPr="00196A06">
        <w:t>specific learning needs</w:t>
      </w:r>
      <w:r w:rsidR="00675635" w:rsidRPr="00196A06">
        <w:t>’</w:t>
      </w:r>
      <w:r w:rsidRPr="00196A06">
        <w:t xml:space="preserve"> there is data suggesting that their learning has been </w:t>
      </w:r>
      <w:r w:rsidR="00675635" w:rsidRPr="00196A06">
        <w:t xml:space="preserve">dramatically </w:t>
      </w:r>
      <w:r w:rsidRPr="00196A06">
        <w:t>interrupted.  Some six a</w:t>
      </w:r>
      <w:r w:rsidR="00036EE8" w:rsidRPr="00196A06">
        <w:t>nd seven year-</w:t>
      </w:r>
      <w:r w:rsidRPr="00196A06">
        <w:t xml:space="preserve">olds, already </w:t>
      </w:r>
      <w:r w:rsidR="006D76E0" w:rsidRPr="00196A06">
        <w:t xml:space="preserve">lagging </w:t>
      </w:r>
      <w:r w:rsidR="00196A06" w:rsidRPr="00196A06">
        <w:t xml:space="preserve">behind </w:t>
      </w:r>
      <w:r w:rsidR="006D76E0" w:rsidRPr="00196A06">
        <w:t xml:space="preserve">their peers by </w:t>
      </w:r>
      <w:r w:rsidRPr="00196A06">
        <w:t xml:space="preserve">twelve months </w:t>
      </w:r>
      <w:r w:rsidR="006D76E0" w:rsidRPr="00196A06">
        <w:t>or more because of t</w:t>
      </w:r>
      <w:r w:rsidR="00036EE8" w:rsidRPr="00196A06">
        <w:t>hese difficulties,</w:t>
      </w:r>
      <w:r w:rsidRPr="00196A06">
        <w:t xml:space="preserve"> have dropped further behind – in some cases as much as two years.  At seven years old, that is a significant disad</w:t>
      </w:r>
      <w:r w:rsidR="00036EE8" w:rsidRPr="00196A06">
        <w:t xml:space="preserve">vantage and one that will be hard to ever </w:t>
      </w:r>
      <w:r w:rsidR="006D76E0" w:rsidRPr="00196A06">
        <w:t>recover</w:t>
      </w:r>
      <w:r w:rsidR="00036EE8" w:rsidRPr="00196A06">
        <w:t xml:space="preserve">.  </w:t>
      </w:r>
    </w:p>
    <w:p w:rsidR="00675635" w:rsidRPr="00196A06" w:rsidRDefault="00675635" w:rsidP="00B46441">
      <w:pPr>
        <w:spacing w:line="360" w:lineRule="auto"/>
        <w:jc w:val="both"/>
      </w:pPr>
      <w:r w:rsidRPr="00196A06">
        <w:t>Alongside the academic disadvantage often sits emotional and well-being issues.  There have been more cases than usual of abuse, whatever form that may take (physical</w:t>
      </w:r>
      <w:r w:rsidR="006D76E0" w:rsidRPr="00196A06">
        <w:t xml:space="preserve"> or emotional</w:t>
      </w:r>
      <w:r w:rsidRPr="00196A06">
        <w:t xml:space="preserve"> to neglect), throughout lockdown.</w:t>
      </w:r>
    </w:p>
    <w:p w:rsidR="00CD709A" w:rsidRPr="00196A06" w:rsidRDefault="00675635" w:rsidP="00B46441">
      <w:pPr>
        <w:spacing w:line="360" w:lineRule="auto"/>
        <w:jc w:val="both"/>
      </w:pPr>
      <w:r w:rsidRPr="00196A06">
        <w:t>An</w:t>
      </w:r>
      <w:r w:rsidR="00036EE8" w:rsidRPr="00196A06">
        <w:t xml:space="preserve"> alarming fact</w:t>
      </w:r>
      <w:r w:rsidRPr="00196A06">
        <w:t xml:space="preserve"> here in West Somerset</w:t>
      </w:r>
      <w:r w:rsidR="00036EE8" w:rsidRPr="00196A06">
        <w:t xml:space="preserve"> is that </w:t>
      </w:r>
      <w:r w:rsidRPr="00196A06">
        <w:t>we prop up the UK tab</w:t>
      </w:r>
      <w:r w:rsidR="00196A06" w:rsidRPr="00196A06">
        <w:t xml:space="preserve">le in terms of ‘Social </w:t>
      </w:r>
      <w:proofErr w:type="gramStart"/>
      <w:r w:rsidR="00196A06" w:rsidRPr="00196A06">
        <w:t>Mobility,’</w:t>
      </w:r>
      <w:r w:rsidRPr="00196A06">
        <w:t>.</w:t>
      </w:r>
      <w:proofErr w:type="gramEnd"/>
      <w:r w:rsidRPr="00196A06">
        <w:t xml:space="preserve">  </w:t>
      </w:r>
      <w:proofErr w:type="spellStart"/>
      <w:proofErr w:type="gramStart"/>
      <w:r w:rsidR="00196A06" w:rsidRPr="00196A06">
        <w:t>ie</w:t>
      </w:r>
      <w:proofErr w:type="spellEnd"/>
      <w:proofErr w:type="gramEnd"/>
      <w:r w:rsidRPr="00196A06">
        <w:t xml:space="preserve"> the opportunities for our disadvantaged children.  Those with </w:t>
      </w:r>
      <w:r w:rsidRPr="00196A06">
        <w:lastRenderedPageBreak/>
        <w:t xml:space="preserve">academic ability still attend university and go on to a career of choice.  For the others, the opportunities are severely limited.  </w:t>
      </w:r>
    </w:p>
    <w:p w:rsidR="00675635" w:rsidRPr="00196A06" w:rsidRDefault="00675635" w:rsidP="00B46441">
      <w:pPr>
        <w:spacing w:line="360" w:lineRule="auto"/>
        <w:jc w:val="both"/>
      </w:pPr>
      <w:r w:rsidRPr="00196A06">
        <w:t>For the educationalists and schools here in West Somerset, there is an acute awareness of this issue</w:t>
      </w:r>
      <w:r w:rsidR="006D76E0" w:rsidRPr="00196A06">
        <w:t xml:space="preserve"> and action to address the situation</w:t>
      </w:r>
      <w:r w:rsidRPr="00196A06">
        <w:t>.  Mo</w:t>
      </w:r>
      <w:r w:rsidR="006D76E0" w:rsidRPr="00196A06">
        <w:t xml:space="preserve">re nationally it is a problem.  </w:t>
      </w:r>
      <w:r w:rsidRPr="00196A06">
        <w:t xml:space="preserve">The Government have offered catch-up funding but that needs to be targeted. </w:t>
      </w:r>
    </w:p>
    <w:p w:rsidR="00675635" w:rsidRPr="00196A06" w:rsidRDefault="00675635" w:rsidP="00B46441">
      <w:pPr>
        <w:spacing w:line="360" w:lineRule="auto"/>
        <w:jc w:val="both"/>
      </w:pPr>
      <w:r w:rsidRPr="00196A06">
        <w:t>Is there more the elderly, the business world</w:t>
      </w:r>
      <w:r w:rsidR="006D76E0" w:rsidRPr="00196A06">
        <w:t>, the schools</w:t>
      </w:r>
      <w:r w:rsidRPr="00196A06">
        <w:t xml:space="preserve"> and the Government should be doing to support this emerging problem?  </w:t>
      </w:r>
    </w:p>
    <w:p w:rsidR="00CD709A" w:rsidRPr="00196A06" w:rsidRDefault="00675635" w:rsidP="00B46441">
      <w:pPr>
        <w:spacing w:line="360" w:lineRule="auto"/>
        <w:jc w:val="both"/>
      </w:pPr>
      <w:r w:rsidRPr="00196A06">
        <w:t>Whose role is it to support these children both emotionally and educationally?  Should it all lie at the door of the school?</w:t>
      </w:r>
    </w:p>
    <w:p w:rsidR="00196A06" w:rsidRPr="00196A06" w:rsidRDefault="00196A06" w:rsidP="00B46441">
      <w:pPr>
        <w:spacing w:line="360" w:lineRule="auto"/>
        <w:jc w:val="both"/>
        <w:rPr>
          <w:color w:val="FF0000"/>
        </w:rPr>
      </w:pPr>
    </w:p>
    <w:p w:rsidR="00DE4D4B" w:rsidRDefault="00DE4D4B" w:rsidP="00B46441">
      <w:pPr>
        <w:spacing w:line="360" w:lineRule="auto"/>
        <w:jc w:val="both"/>
      </w:pPr>
      <w:proofErr w:type="gramStart"/>
      <w:r>
        <w:t>2.The</w:t>
      </w:r>
      <w:proofErr w:type="gramEnd"/>
      <w:r>
        <w:t xml:space="preserve"> medical treatment of the elderly with </w:t>
      </w:r>
      <w:proofErr w:type="spellStart"/>
      <w:r>
        <w:t>Covid</w:t>
      </w:r>
      <w:proofErr w:type="spellEnd"/>
      <w:r>
        <w:t xml:space="preserve"> has</w:t>
      </w:r>
      <w:r w:rsidR="006D089B">
        <w:t xml:space="preserve"> generally</w:t>
      </w:r>
      <w:r>
        <w:t xml:space="preserve"> been outstanding.  However, </w:t>
      </w:r>
      <w:r w:rsidR="006D089B">
        <w:t xml:space="preserve">residential care for the elderly has shown the deficiency of the country’s social care system. While the elderly have, by and large, been well looked after by dedicated care staff, they have faced isolation from loved-ones prevented from visiting them, which, in turn, has had a negative </w:t>
      </w:r>
      <w:proofErr w:type="spellStart"/>
      <w:r w:rsidR="006D089B">
        <w:t>affect</w:t>
      </w:r>
      <w:proofErr w:type="spellEnd"/>
      <w:r w:rsidR="006D089B">
        <w:t xml:space="preserve"> on the physical and mental well-being of many.  It has also been apparent that Government, while rightly focusing on the NHS, have not been so focused on the care sector</w:t>
      </w:r>
      <w:r w:rsidR="00FF0028">
        <w:t>.  This raises a number of questions:</w:t>
      </w:r>
    </w:p>
    <w:p w:rsidR="00FF0028" w:rsidRDefault="00FF0028" w:rsidP="00FF0028">
      <w:pPr>
        <w:pStyle w:val="ListParagraph"/>
        <w:numPr>
          <w:ilvl w:val="0"/>
          <w:numId w:val="1"/>
        </w:numPr>
        <w:spacing w:line="360" w:lineRule="auto"/>
        <w:jc w:val="both"/>
      </w:pPr>
      <w:r>
        <w:t>The relationship between the Government and the private sector that runs and manages care homes.</w:t>
      </w:r>
    </w:p>
    <w:p w:rsidR="00FF0028" w:rsidRDefault="00FF0028" w:rsidP="00FF0028">
      <w:pPr>
        <w:pStyle w:val="ListParagraph"/>
        <w:numPr>
          <w:ilvl w:val="0"/>
          <w:numId w:val="1"/>
        </w:numPr>
        <w:spacing w:line="360" w:lineRule="auto"/>
        <w:jc w:val="both"/>
      </w:pPr>
      <w:r>
        <w:t xml:space="preserve">The relationship of care homes to their residents, </w:t>
      </w:r>
      <w:proofErr w:type="spellStart"/>
      <w:r>
        <w:t>eg</w:t>
      </w:r>
      <w:proofErr w:type="spellEnd"/>
      <w:r>
        <w:t xml:space="preserve"> some said they would rather take the risk of illness and see their families whereas care homes seemed keen to keep their residents well regardless of the wishes of their residents.</w:t>
      </w:r>
    </w:p>
    <w:p w:rsidR="00FF0028" w:rsidRDefault="00FF0028" w:rsidP="00FF0028">
      <w:pPr>
        <w:pStyle w:val="ListParagraph"/>
        <w:numPr>
          <w:ilvl w:val="0"/>
          <w:numId w:val="1"/>
        </w:numPr>
        <w:spacing w:line="360" w:lineRule="auto"/>
        <w:jc w:val="both"/>
      </w:pPr>
      <w:r>
        <w:t xml:space="preserve">Recognising that some people will have complex </w:t>
      </w:r>
      <w:r w:rsidR="00E55227">
        <w:t>nursing requirements, i</w:t>
      </w:r>
      <w:r>
        <w:t>s the present system of care homes the best way of caring for the elderly?</w:t>
      </w:r>
    </w:p>
    <w:p w:rsidR="00E55227" w:rsidRDefault="00E55227" w:rsidP="00FF0028">
      <w:pPr>
        <w:pStyle w:val="ListParagraph"/>
        <w:numPr>
          <w:ilvl w:val="0"/>
          <w:numId w:val="1"/>
        </w:numPr>
        <w:spacing w:line="360" w:lineRule="auto"/>
        <w:jc w:val="both"/>
      </w:pPr>
      <w:r>
        <w:t>Are there other ways of supporting and caring for the elderly?</w:t>
      </w:r>
    </w:p>
    <w:p w:rsidR="00E55227" w:rsidRDefault="00E55227" w:rsidP="00FF0028">
      <w:pPr>
        <w:pStyle w:val="ListParagraph"/>
        <w:numPr>
          <w:ilvl w:val="0"/>
          <w:numId w:val="1"/>
        </w:numPr>
        <w:spacing w:line="360" w:lineRule="auto"/>
        <w:jc w:val="both"/>
      </w:pPr>
      <w:r>
        <w:t>Whose responsibility is caring for the elderly?</w:t>
      </w:r>
    </w:p>
    <w:p w:rsidR="00380D19" w:rsidRDefault="00380D19" w:rsidP="00380D19">
      <w:pPr>
        <w:spacing w:line="360" w:lineRule="auto"/>
        <w:jc w:val="both"/>
      </w:pPr>
      <w:r>
        <w:t>Andy Giles</w:t>
      </w:r>
      <w:r w:rsidR="006B283F">
        <w:t xml:space="preserve"> and Brian Castle</w:t>
      </w:r>
      <w:r w:rsidR="00196A06">
        <w:t xml:space="preserve">                                                                           </w:t>
      </w:r>
      <w:bookmarkStart w:id="0" w:name="_GoBack"/>
      <w:bookmarkEnd w:id="0"/>
      <w:r w:rsidR="00196A06">
        <w:t xml:space="preserve"> 080721</w:t>
      </w:r>
    </w:p>
    <w:p w:rsidR="00380D19" w:rsidRPr="00B308F5" w:rsidRDefault="00380D19" w:rsidP="00380D19">
      <w:pPr>
        <w:spacing w:line="360" w:lineRule="auto"/>
        <w:jc w:val="both"/>
      </w:pPr>
    </w:p>
    <w:sectPr w:rsidR="00380D19" w:rsidRPr="00B308F5" w:rsidSect="007E1F4C">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44B0" w:rsidRDefault="006644B0" w:rsidP="00717D71">
      <w:pPr>
        <w:spacing w:after="0"/>
      </w:pPr>
      <w:r>
        <w:separator/>
      </w:r>
    </w:p>
  </w:endnote>
  <w:endnote w:type="continuationSeparator" w:id="0">
    <w:p w:rsidR="006644B0" w:rsidRDefault="006644B0" w:rsidP="00717D7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36845"/>
      <w:docPartObj>
        <w:docPartGallery w:val="Page Numbers (Bottom of Page)"/>
        <w:docPartUnique/>
      </w:docPartObj>
    </w:sdtPr>
    <w:sdtEndPr/>
    <w:sdtContent>
      <w:p w:rsidR="00717D71" w:rsidRDefault="000E4D1B">
        <w:pPr>
          <w:pStyle w:val="Footer"/>
          <w:jc w:val="center"/>
        </w:pPr>
        <w:r>
          <w:fldChar w:fldCharType="begin"/>
        </w:r>
        <w:r>
          <w:instrText xml:space="preserve"> PAGE   \* MERGEFORMAT </w:instrText>
        </w:r>
        <w:r>
          <w:fldChar w:fldCharType="separate"/>
        </w:r>
        <w:r w:rsidR="00196A06">
          <w:rPr>
            <w:noProof/>
          </w:rPr>
          <w:t>1</w:t>
        </w:r>
        <w:r>
          <w:rPr>
            <w:noProof/>
          </w:rPr>
          <w:fldChar w:fldCharType="end"/>
        </w:r>
      </w:p>
    </w:sdtContent>
  </w:sdt>
  <w:p w:rsidR="00717D71" w:rsidRDefault="00717D7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44B0" w:rsidRDefault="006644B0" w:rsidP="00717D71">
      <w:pPr>
        <w:spacing w:after="0"/>
      </w:pPr>
      <w:r>
        <w:separator/>
      </w:r>
    </w:p>
  </w:footnote>
  <w:footnote w:type="continuationSeparator" w:id="0">
    <w:p w:rsidR="006644B0" w:rsidRDefault="006644B0" w:rsidP="00717D7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F069A"/>
    <w:multiLevelType w:val="hybridMultilevel"/>
    <w:tmpl w:val="ED6607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441"/>
    <w:rsid w:val="00036EE8"/>
    <w:rsid w:val="00046F67"/>
    <w:rsid w:val="000E4D1B"/>
    <w:rsid w:val="00196A06"/>
    <w:rsid w:val="00250BCB"/>
    <w:rsid w:val="00380D19"/>
    <w:rsid w:val="00570AEE"/>
    <w:rsid w:val="00631D43"/>
    <w:rsid w:val="00634B7D"/>
    <w:rsid w:val="00637CF1"/>
    <w:rsid w:val="006644B0"/>
    <w:rsid w:val="00675635"/>
    <w:rsid w:val="006B283F"/>
    <w:rsid w:val="006D089B"/>
    <w:rsid w:val="006D76E0"/>
    <w:rsid w:val="0070544D"/>
    <w:rsid w:val="00717D71"/>
    <w:rsid w:val="007E1F4C"/>
    <w:rsid w:val="008165EB"/>
    <w:rsid w:val="00B02428"/>
    <w:rsid w:val="00B308F5"/>
    <w:rsid w:val="00B46441"/>
    <w:rsid w:val="00CC51B4"/>
    <w:rsid w:val="00CD709A"/>
    <w:rsid w:val="00DE4D4B"/>
    <w:rsid w:val="00E33BAD"/>
    <w:rsid w:val="00E55227"/>
    <w:rsid w:val="00FA2CAD"/>
    <w:rsid w:val="00FF00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F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17D71"/>
    <w:pPr>
      <w:tabs>
        <w:tab w:val="center" w:pos="4513"/>
        <w:tab w:val="right" w:pos="9026"/>
      </w:tabs>
      <w:spacing w:after="0"/>
    </w:pPr>
  </w:style>
  <w:style w:type="character" w:customStyle="1" w:styleId="HeaderChar">
    <w:name w:val="Header Char"/>
    <w:basedOn w:val="DefaultParagraphFont"/>
    <w:link w:val="Header"/>
    <w:uiPriority w:val="99"/>
    <w:semiHidden/>
    <w:rsid w:val="00717D71"/>
  </w:style>
  <w:style w:type="paragraph" w:styleId="Footer">
    <w:name w:val="footer"/>
    <w:basedOn w:val="Normal"/>
    <w:link w:val="FooterChar"/>
    <w:uiPriority w:val="99"/>
    <w:unhideWhenUsed/>
    <w:rsid w:val="00717D71"/>
    <w:pPr>
      <w:tabs>
        <w:tab w:val="center" w:pos="4513"/>
        <w:tab w:val="right" w:pos="9026"/>
      </w:tabs>
      <w:spacing w:after="0"/>
    </w:pPr>
  </w:style>
  <w:style w:type="character" w:customStyle="1" w:styleId="FooterChar">
    <w:name w:val="Footer Char"/>
    <w:basedOn w:val="DefaultParagraphFont"/>
    <w:link w:val="Footer"/>
    <w:uiPriority w:val="99"/>
    <w:rsid w:val="00717D71"/>
  </w:style>
  <w:style w:type="paragraph" w:styleId="ListParagraph">
    <w:name w:val="List Paragraph"/>
    <w:basedOn w:val="Normal"/>
    <w:uiPriority w:val="34"/>
    <w:qFormat/>
    <w:rsid w:val="00FF002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F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17D71"/>
    <w:pPr>
      <w:tabs>
        <w:tab w:val="center" w:pos="4513"/>
        <w:tab w:val="right" w:pos="9026"/>
      </w:tabs>
      <w:spacing w:after="0"/>
    </w:pPr>
  </w:style>
  <w:style w:type="character" w:customStyle="1" w:styleId="HeaderChar">
    <w:name w:val="Header Char"/>
    <w:basedOn w:val="DefaultParagraphFont"/>
    <w:link w:val="Header"/>
    <w:uiPriority w:val="99"/>
    <w:semiHidden/>
    <w:rsid w:val="00717D71"/>
  </w:style>
  <w:style w:type="paragraph" w:styleId="Footer">
    <w:name w:val="footer"/>
    <w:basedOn w:val="Normal"/>
    <w:link w:val="FooterChar"/>
    <w:uiPriority w:val="99"/>
    <w:unhideWhenUsed/>
    <w:rsid w:val="00717D71"/>
    <w:pPr>
      <w:tabs>
        <w:tab w:val="center" w:pos="4513"/>
        <w:tab w:val="right" w:pos="9026"/>
      </w:tabs>
      <w:spacing w:after="0"/>
    </w:pPr>
  </w:style>
  <w:style w:type="character" w:customStyle="1" w:styleId="FooterChar">
    <w:name w:val="Footer Char"/>
    <w:basedOn w:val="DefaultParagraphFont"/>
    <w:link w:val="Footer"/>
    <w:uiPriority w:val="99"/>
    <w:rsid w:val="00717D71"/>
  </w:style>
  <w:style w:type="paragraph" w:styleId="ListParagraph">
    <w:name w:val="List Paragraph"/>
    <w:basedOn w:val="Normal"/>
    <w:uiPriority w:val="34"/>
    <w:qFormat/>
    <w:rsid w:val="00FF00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ian%20Castle\AppData\Roaming\Microsoft\Templates\Articl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9</TotalTime>
  <Pages>3</Pages>
  <Words>600</Words>
  <Characters>3424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Bishop Of TonBridge</Company>
  <LinksUpToDate>false</LinksUpToDate>
  <CharactersWithSpaces>4016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Castle</dc:creator>
  <cp:lastModifiedBy>Brian Castle</cp:lastModifiedBy>
  <cp:revision>2</cp:revision>
  <cp:lastPrinted>2021-07-07T12:56:00Z</cp:lastPrinted>
  <dcterms:created xsi:type="dcterms:W3CDTF">2021-07-08T12:55:00Z</dcterms:created>
  <dcterms:modified xsi:type="dcterms:W3CDTF">2021-07-08T12:55:00Z</dcterms:modified>
</cp:coreProperties>
</file>